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page" w:tblpX="747" w:tblpY="1878"/>
        <w:tblOverlap w:val="never"/>
        <w:tblW w:w="1039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35"/>
        <w:gridCol w:w="1800"/>
        <w:gridCol w:w="765"/>
        <w:gridCol w:w="1110"/>
        <w:gridCol w:w="1260"/>
        <w:gridCol w:w="1980"/>
        <w:gridCol w:w="204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4" w:hRule="atLeast"/>
        </w:trPr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    名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9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40" w:type="dxa"/>
            <w:vMerge w:val="restart"/>
            <w:tcBorders>
              <w:top w:val="single" w:color="000000" w:sz="4" w:space="0"/>
              <w:left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4" w:hRule="atLeast"/>
        </w:trPr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25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家庭住址</w:t>
            </w:r>
          </w:p>
        </w:tc>
        <w:tc>
          <w:tcPr>
            <w:tcW w:w="32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40" w:type="dxa"/>
            <w:vMerge w:val="continue"/>
            <w:tcBorders>
              <w:left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4" w:hRule="atLeast"/>
        </w:trPr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     历</w:t>
            </w:r>
          </w:p>
        </w:tc>
        <w:tc>
          <w:tcPr>
            <w:tcW w:w="25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学位</w:t>
            </w:r>
          </w:p>
        </w:tc>
        <w:tc>
          <w:tcPr>
            <w:tcW w:w="324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40" w:type="dxa"/>
            <w:vMerge w:val="continue"/>
            <w:tcBorders>
              <w:left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4" w:hRule="atLeast"/>
        </w:trPr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毕业</w:t>
            </w:r>
            <w:r>
              <w:rPr>
                <w:rFonts w:hint="eastAsia" w:ascii="宋体" w:hAnsi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学校</w:t>
            </w:r>
          </w:p>
        </w:tc>
        <w:tc>
          <w:tcPr>
            <w:tcW w:w="25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毕业</w:t>
            </w:r>
            <w:r>
              <w:rPr>
                <w:rFonts w:hint="eastAsia" w:ascii="宋体" w:hAnsi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专业</w:t>
            </w:r>
          </w:p>
        </w:tc>
        <w:tc>
          <w:tcPr>
            <w:tcW w:w="32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40" w:type="dxa"/>
            <w:vMerge w:val="continue"/>
            <w:tcBorders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" w:hRule="atLeast"/>
        </w:trPr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毕业</w:t>
            </w:r>
            <w:r>
              <w:rPr>
                <w:rFonts w:hint="eastAsia" w:ascii="宋体" w:hAnsi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时间</w:t>
            </w:r>
          </w:p>
        </w:tc>
        <w:tc>
          <w:tcPr>
            <w:tcW w:w="256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邮    箱</w:t>
            </w:r>
          </w:p>
        </w:tc>
        <w:tc>
          <w:tcPr>
            <w:tcW w:w="52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 xml:space="preserve">                    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" w:hRule="atLeast"/>
        </w:trPr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户籍或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生源地</w:t>
            </w:r>
          </w:p>
        </w:tc>
        <w:tc>
          <w:tcPr>
            <w:tcW w:w="256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52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9" w:hRule="atLeast"/>
        </w:trPr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报考岗位</w:t>
            </w:r>
          </w:p>
        </w:tc>
        <w:tc>
          <w:tcPr>
            <w:tcW w:w="25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代码</w:t>
            </w:r>
          </w:p>
        </w:tc>
        <w:tc>
          <w:tcPr>
            <w:tcW w:w="52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2" w:hRule="atLeast"/>
        </w:trPr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简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历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（从本科开始）</w:t>
            </w:r>
          </w:p>
        </w:tc>
        <w:tc>
          <w:tcPr>
            <w:tcW w:w="895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4" w:hRule="atLeast"/>
        </w:trPr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奖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惩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情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况</w:t>
            </w:r>
          </w:p>
        </w:tc>
        <w:tc>
          <w:tcPr>
            <w:tcW w:w="895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9" w:hRule="atLeast"/>
        </w:trPr>
        <w:tc>
          <w:tcPr>
            <w:tcW w:w="1039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ind w:right="-506" w:rightChars="-241"/>
              <w:rPr>
                <w:rFonts w:hint="eastAsia"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申明：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left="266" w:right="44" w:rightChars="21" w:hanging="266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本人认可并郑重承诺：本人所填写的个人信息及提交的应聘材料均真实有效，如有虚假，愿意承担由此引起的一切责任。</w:t>
            </w:r>
          </w:p>
          <w:p>
            <w:pPr>
              <w:spacing w:line="360" w:lineRule="auto"/>
              <w:ind w:left="267" w:right="-506" w:rightChars="-241" w:hanging="266" w:hangingChars="127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2、本人授权贵单位对本人所提供的信息进行核实。</w:t>
            </w:r>
          </w:p>
          <w:p>
            <w:pPr>
              <w:spacing w:line="360" w:lineRule="auto"/>
              <w:ind w:right="-506" w:rightChars="-241"/>
              <w:rPr>
                <w:rFonts w:hint="eastAsia" w:ascii="宋体" w:hAnsi="宋体" w:cs="宋体"/>
                <w:szCs w:val="21"/>
              </w:rPr>
            </w:pPr>
          </w:p>
          <w:p>
            <w:pPr>
              <w:spacing w:line="360" w:lineRule="auto"/>
              <w:ind w:right="-506" w:rightChars="-241" w:firstLine="5481" w:firstLineChars="2600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 xml:space="preserve">本人签名： </w:t>
            </w:r>
          </w:p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                                                           年   月    日</w:t>
            </w:r>
          </w:p>
        </w:tc>
      </w:tr>
    </w:tbl>
    <w:p>
      <w:pPr>
        <w:jc w:val="center"/>
        <w:rPr>
          <w:rFonts w:hint="eastAsia" w:ascii="宋体" w:hAnsi="宋体" w:eastAsia="宋体" w:cs="宋体"/>
          <w:b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/>
          <w:i w:val="0"/>
          <w:color w:val="000000"/>
          <w:kern w:val="0"/>
          <w:sz w:val="40"/>
          <w:szCs w:val="40"/>
          <w:u w:val="none"/>
          <w:lang w:val="en-US" w:eastAsia="zh-CN" w:bidi="ar"/>
        </w:rPr>
        <w:t>漯河市金融控股有限公司下属子公司公开招聘报名表</w:t>
      </w:r>
      <w:bookmarkStart w:id="0" w:name="_GoBack"/>
      <w:bookmarkEnd w:id="0"/>
    </w:p>
    <w:sectPr>
      <w:pgSz w:w="11906" w:h="16838"/>
      <w:pgMar w:top="1134" w:right="1230" w:bottom="1134" w:left="1134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1" w:fontKey="{218E5767-8205-4552-9ECA-38BD43DBEAAA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A3DE7A1"/>
    <w:multiLevelType w:val="singleLevel"/>
    <w:tmpl w:val="5A3DE7A1"/>
    <w:lvl w:ilvl="0" w:tentative="0">
      <w:start w:val="1"/>
      <w:numFmt w:val="decimal"/>
      <w:suff w:val="nothing"/>
      <w:lvlText w:val="%1、"/>
      <w:lvlJc w:val="left"/>
      <w:pPr>
        <w:ind w:left="-39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attachedTemplate r:id="rId1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llYTcyMDljYWJmODRjMDAzNDdmZGY0NjBhZjUxZTMifQ=="/>
  </w:docVars>
  <w:rsids>
    <w:rsidRoot w:val="3F997638"/>
    <w:rsid w:val="269B35DE"/>
    <w:rsid w:val="2CE72A4A"/>
    <w:rsid w:val="2F27146A"/>
    <w:rsid w:val="2FE029D7"/>
    <w:rsid w:val="3F997638"/>
    <w:rsid w:val="402D3FCB"/>
    <w:rsid w:val="46EC7502"/>
    <w:rsid w:val="4DCA28A4"/>
    <w:rsid w:val="4F5D3151"/>
    <w:rsid w:val="62095BAE"/>
    <w:rsid w:val="62722216"/>
    <w:rsid w:val="7C655E1F"/>
    <w:rsid w:val="7D41284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CER\AppData\Roaming\kingsoft\office6\templates\download\ea2a4bc0-6e08-4ba8-c22d-b9d512a8dc94\&#20844;&#24320;&#25307;&#32856;&#24037;&#20316;&#20154;&#21592;&#25253;&#21517;&#34920;.doc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公开招聘工作人员报名表.doc</Template>
  <Pages>1</Pages>
  <Words>115</Words>
  <Characters>115</Characters>
  <Lines>0</Lines>
  <Paragraphs>0</Paragraphs>
  <TotalTime>0</TotalTime>
  <ScaleCrop>false</ScaleCrop>
  <LinksUpToDate>false</LinksUpToDate>
  <CharactersWithSpaces>151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2023-08-14T08:04:00Z</dcterms:created>
  <dc:creator>Chowhound</dc:creator>
  <cp:lastModifiedBy>Chowhound</cp:lastModifiedBy>
  <dcterms:modified xsi:type="dcterms:W3CDTF">2023-12-29T08:30:44Z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A331C1AF7B2840E4909707EF85DB3D91_11</vt:lpwstr>
  </property>
</Properties>
</file>